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7DC6" w14:textId="77777777" w:rsidR="00F82C3A" w:rsidRPr="00A21FD4" w:rsidRDefault="00F82C3A" w:rsidP="007B6567">
      <w:pPr>
        <w:wordWrap/>
      </w:pPr>
      <w:r w:rsidRPr="00A21FD4">
        <w:rPr>
          <w:rFonts w:hint="eastAsia"/>
        </w:rPr>
        <w:t>様式第</w:t>
      </w:r>
      <w:r w:rsidR="00CA3045" w:rsidRPr="00A21FD4">
        <w:rPr>
          <w:rFonts w:hint="eastAsia"/>
        </w:rPr>
        <w:t>５</w:t>
      </w:r>
      <w:r w:rsidRPr="00A21FD4">
        <w:rPr>
          <w:rFonts w:hint="eastAsia"/>
        </w:rPr>
        <w:t>号</w:t>
      </w:r>
    </w:p>
    <w:p w14:paraId="7C82E82C" w14:textId="77777777" w:rsidR="00F82C3A" w:rsidRPr="00A21FD4" w:rsidRDefault="00F82C3A" w:rsidP="007B6567">
      <w:pPr>
        <w:wordWrap/>
      </w:pPr>
    </w:p>
    <w:p w14:paraId="4511D89E" w14:textId="77777777" w:rsidR="00F82C3A" w:rsidRPr="00A21FD4" w:rsidRDefault="007A6244" w:rsidP="007B6567">
      <w:pPr>
        <w:wordWrap/>
        <w:jc w:val="right"/>
      </w:pPr>
      <w:r w:rsidRPr="006D5D4B">
        <w:rPr>
          <w:rFonts w:hint="eastAsia"/>
        </w:rPr>
        <w:t xml:space="preserve">　　　</w:t>
      </w:r>
      <w:r w:rsidR="00F82C3A" w:rsidRPr="006D5D4B">
        <w:rPr>
          <w:rFonts w:hint="eastAsia"/>
        </w:rPr>
        <w:t>年</w:t>
      </w:r>
      <w:r w:rsidRPr="006D5D4B">
        <w:rPr>
          <w:rFonts w:hint="eastAsia"/>
        </w:rPr>
        <w:t xml:space="preserve">　</w:t>
      </w:r>
      <w:r w:rsidR="00F82C3A" w:rsidRPr="006D5D4B">
        <w:rPr>
          <w:rFonts w:hint="eastAsia"/>
        </w:rPr>
        <w:t xml:space="preserve">　月　　日</w:t>
      </w:r>
    </w:p>
    <w:p w14:paraId="58B01052" w14:textId="77777777" w:rsidR="00F82C3A" w:rsidRPr="00A21FD4" w:rsidRDefault="00F82C3A" w:rsidP="007B6567">
      <w:pPr>
        <w:wordWrap/>
      </w:pPr>
    </w:p>
    <w:p w14:paraId="756EFB58" w14:textId="77777777" w:rsidR="00F82C3A" w:rsidRPr="00A21FD4" w:rsidRDefault="00F82C3A" w:rsidP="007B6567">
      <w:pPr>
        <w:wordWrap/>
      </w:pPr>
      <w:r w:rsidRPr="006D5D4B">
        <w:rPr>
          <w:rFonts w:hint="eastAsia"/>
        </w:rPr>
        <w:t>舟形町長</w:t>
      </w:r>
      <w:r w:rsidR="00933B9E" w:rsidRPr="006D5D4B">
        <w:rPr>
          <w:rFonts w:hint="eastAsia"/>
        </w:rPr>
        <w:t xml:space="preserve">　</w:t>
      </w:r>
      <w:r w:rsidR="00154D8D">
        <w:rPr>
          <w:rFonts w:hint="eastAsia"/>
        </w:rPr>
        <w:t xml:space="preserve">　</w:t>
      </w:r>
      <w:r w:rsidRPr="006D5D4B">
        <w:rPr>
          <w:rFonts w:hint="eastAsia"/>
        </w:rPr>
        <w:t xml:space="preserve">　様</w:t>
      </w:r>
    </w:p>
    <w:p w14:paraId="3DAD4BD7" w14:textId="77777777" w:rsidR="007B6567" w:rsidRPr="00A21FD4" w:rsidRDefault="007B6567" w:rsidP="007B6567">
      <w:pPr>
        <w:wordWrap/>
      </w:pPr>
    </w:p>
    <w:p w14:paraId="3C434E19" w14:textId="77777777" w:rsidR="00F82C3A" w:rsidRPr="00A21FD4" w:rsidRDefault="00F82C3A" w:rsidP="00A4721D">
      <w:pPr>
        <w:wordWrap/>
        <w:ind w:right="840" w:firstLineChars="2050" w:firstLine="4305"/>
      </w:pPr>
      <w:r w:rsidRPr="006D5D4B">
        <w:rPr>
          <w:rFonts w:hint="eastAsia"/>
        </w:rPr>
        <w:t>申請者　　住所</w:t>
      </w:r>
    </w:p>
    <w:p w14:paraId="7D17EA7F" w14:textId="77777777" w:rsidR="00F82C3A" w:rsidRPr="00A21FD4" w:rsidRDefault="00F82C3A" w:rsidP="00A4721D">
      <w:pPr>
        <w:wordWrap/>
        <w:ind w:right="840" w:firstLineChars="2550" w:firstLine="5355"/>
      </w:pPr>
      <w:r w:rsidRPr="006D5D4B">
        <w:rPr>
          <w:rFonts w:hint="eastAsia"/>
        </w:rPr>
        <w:t>氏名又は名称</w:t>
      </w:r>
    </w:p>
    <w:p w14:paraId="198C0D0A" w14:textId="77777777" w:rsidR="00A4721D" w:rsidRPr="00A21FD4" w:rsidRDefault="00A4721D" w:rsidP="00367AE0">
      <w:pPr>
        <w:jc w:val="right"/>
      </w:pPr>
      <w:r w:rsidRPr="006D5D4B">
        <w:rPr>
          <w:rFonts w:hint="eastAsia"/>
        </w:rPr>
        <w:t xml:space="preserve">代表者名　　　　　　　　　　</w:t>
      </w:r>
      <w:r w:rsidR="00367AE0">
        <w:rPr>
          <w:rFonts w:hint="eastAsia"/>
        </w:rPr>
        <w:t xml:space="preserve">　</w:t>
      </w:r>
    </w:p>
    <w:p w14:paraId="2CDCF8B3" w14:textId="77777777" w:rsidR="00F82C3A" w:rsidRPr="00A21FD4" w:rsidRDefault="00F82C3A" w:rsidP="007B6567">
      <w:pPr>
        <w:wordWrap/>
      </w:pPr>
    </w:p>
    <w:p w14:paraId="343DAA1E" w14:textId="77777777" w:rsidR="005454A7" w:rsidRPr="00A21FD4" w:rsidRDefault="005454A7" w:rsidP="005454A7">
      <w:pPr>
        <w:wordWrap/>
        <w:autoSpaceDE/>
        <w:autoSpaceDN/>
        <w:adjustRightInd/>
        <w:jc w:val="center"/>
        <w:rPr>
          <w:rFonts w:eastAsiaTheme="minorEastAsia" w:hAnsi="ＭＳ 明朝"/>
          <w:kern w:val="2"/>
          <w:szCs w:val="22"/>
        </w:rPr>
      </w:pPr>
      <w:r w:rsidRPr="006D5D4B">
        <w:rPr>
          <w:rFonts w:eastAsiaTheme="minorEastAsia" w:hAnsi="ＭＳ 明朝" w:hint="eastAsia"/>
          <w:kern w:val="2"/>
          <w:szCs w:val="22"/>
        </w:rPr>
        <w:t>舟形町</w:t>
      </w:r>
      <w:r w:rsidR="001940A4">
        <w:rPr>
          <w:rFonts w:eastAsiaTheme="minorEastAsia" w:hAnsi="ＭＳ 明朝" w:hint="eastAsia"/>
          <w:kern w:val="2"/>
          <w:szCs w:val="22"/>
        </w:rPr>
        <w:t>家庭用</w:t>
      </w:r>
      <w:r w:rsidRPr="006D5D4B">
        <w:rPr>
          <w:rFonts w:eastAsiaTheme="minorEastAsia" w:hAnsi="ＭＳ 明朝" w:hint="eastAsia"/>
          <w:kern w:val="2"/>
          <w:szCs w:val="22"/>
        </w:rPr>
        <w:t>除雪機購入補助事業補助金事業実績報告書</w:t>
      </w:r>
    </w:p>
    <w:p w14:paraId="3CB4187D" w14:textId="77777777" w:rsidR="005454A7" w:rsidRPr="00A21FD4" w:rsidRDefault="005454A7" w:rsidP="005454A7">
      <w:pPr>
        <w:wordWrap/>
        <w:autoSpaceDE/>
        <w:autoSpaceDN/>
        <w:adjustRightInd/>
        <w:rPr>
          <w:rFonts w:eastAsiaTheme="minorEastAsia" w:hAnsi="ＭＳ 明朝"/>
          <w:kern w:val="2"/>
          <w:szCs w:val="22"/>
        </w:rPr>
      </w:pPr>
    </w:p>
    <w:p w14:paraId="641C5A36" w14:textId="77777777" w:rsidR="005454A7" w:rsidRPr="00A21FD4" w:rsidRDefault="00CA3045" w:rsidP="00A4721D">
      <w:pPr>
        <w:wordWrap/>
        <w:autoSpaceDE/>
        <w:autoSpaceDN/>
        <w:adjustRightInd/>
        <w:ind w:firstLineChars="200" w:firstLine="420"/>
        <w:rPr>
          <w:rFonts w:eastAsiaTheme="minorEastAsia" w:hAnsi="ＭＳ 明朝"/>
          <w:kern w:val="2"/>
          <w:szCs w:val="22"/>
        </w:rPr>
      </w:pPr>
      <w:r>
        <w:rPr>
          <w:rFonts w:eastAsiaTheme="minorEastAsia" w:hAnsi="ＭＳ 明朝" w:hint="eastAsia"/>
          <w:kern w:val="2"/>
          <w:szCs w:val="22"/>
        </w:rPr>
        <w:t xml:space="preserve">　　</w:t>
      </w:r>
      <w:r w:rsidR="0086032E" w:rsidRPr="006D5D4B">
        <w:rPr>
          <w:rFonts w:eastAsiaTheme="minorEastAsia" w:hAnsi="ＭＳ 明朝" w:hint="eastAsia"/>
          <w:kern w:val="2"/>
          <w:szCs w:val="22"/>
        </w:rPr>
        <w:t>年　　月　　日付</w:t>
      </w:r>
      <w:r w:rsidR="00933B9E" w:rsidRPr="006D5D4B">
        <w:rPr>
          <w:rFonts w:eastAsiaTheme="minorEastAsia" w:hAnsi="ＭＳ 明朝" w:hint="eastAsia"/>
          <w:kern w:val="2"/>
          <w:szCs w:val="22"/>
        </w:rPr>
        <w:t xml:space="preserve">　　　</w:t>
      </w:r>
      <w:r w:rsidR="005454A7" w:rsidRPr="006D5D4B">
        <w:rPr>
          <w:rFonts w:eastAsiaTheme="minorEastAsia" w:hAnsi="ＭＳ 明朝" w:hint="eastAsia"/>
          <w:kern w:val="2"/>
          <w:szCs w:val="22"/>
        </w:rPr>
        <w:t>第　　　号で交付決定を受けた標記補助金について、事業が完了したので、舟形町</w:t>
      </w:r>
      <w:r w:rsidR="001940A4">
        <w:rPr>
          <w:rFonts w:eastAsiaTheme="minorEastAsia" w:hAnsi="ＭＳ 明朝" w:hint="eastAsia"/>
          <w:kern w:val="2"/>
          <w:szCs w:val="22"/>
        </w:rPr>
        <w:t>家庭用</w:t>
      </w:r>
      <w:r w:rsidR="005454A7" w:rsidRPr="006D5D4B">
        <w:rPr>
          <w:rFonts w:eastAsiaTheme="minorEastAsia" w:hAnsi="ＭＳ 明朝" w:hint="eastAsia"/>
          <w:kern w:val="2"/>
          <w:szCs w:val="22"/>
        </w:rPr>
        <w:t>除雪機購入補助事業補助金交付要綱第</w:t>
      </w:r>
      <w:r w:rsidR="005454A7" w:rsidRPr="006D5D4B">
        <w:rPr>
          <w:rFonts w:eastAsiaTheme="minorEastAsia" w:hAnsi="ＭＳ 明朝"/>
          <w:kern w:val="2"/>
          <w:szCs w:val="22"/>
        </w:rPr>
        <w:t>8</w:t>
      </w:r>
      <w:r w:rsidR="005454A7" w:rsidRPr="006D5D4B">
        <w:rPr>
          <w:rFonts w:eastAsiaTheme="minorEastAsia" w:hAnsi="ＭＳ 明朝" w:hint="eastAsia"/>
          <w:kern w:val="2"/>
          <w:szCs w:val="22"/>
        </w:rPr>
        <w:t>条の規定により、関係書類を添えて報告します。</w:t>
      </w:r>
    </w:p>
    <w:p w14:paraId="2EBDAB8D" w14:textId="77777777" w:rsidR="00F82C3A" w:rsidRPr="00A21FD4" w:rsidRDefault="00F82C3A" w:rsidP="007B6567">
      <w:pPr>
        <w:wordWrap/>
      </w:pPr>
    </w:p>
    <w:p w14:paraId="3D6B0336" w14:textId="77777777" w:rsidR="00F82C3A" w:rsidRPr="00A21FD4" w:rsidRDefault="00F82C3A" w:rsidP="007B6567">
      <w:pPr>
        <w:wordWrap/>
        <w:jc w:val="center"/>
      </w:pPr>
      <w:r w:rsidRPr="006D5D4B">
        <w:rPr>
          <w:rFonts w:hint="eastAsia"/>
        </w:rPr>
        <w:t>記</w:t>
      </w:r>
    </w:p>
    <w:p w14:paraId="4D66F0EE" w14:textId="77777777" w:rsidR="00F82C3A" w:rsidRPr="00A21FD4" w:rsidRDefault="00F82C3A" w:rsidP="007B6567">
      <w:pPr>
        <w:wordWrap/>
      </w:pPr>
    </w:p>
    <w:p w14:paraId="0135AACA" w14:textId="77777777" w:rsidR="00F82C3A" w:rsidRPr="00A21FD4" w:rsidRDefault="00F82C3A" w:rsidP="007B6567">
      <w:pPr>
        <w:wordWrap/>
      </w:pPr>
      <w:r w:rsidRPr="006D5D4B">
        <w:rPr>
          <w:rFonts w:hint="eastAsia"/>
        </w:rPr>
        <w:t>１．購入する除雪機</w:t>
      </w:r>
    </w:p>
    <w:p w14:paraId="02E5B013" w14:textId="77777777" w:rsidR="00F82C3A" w:rsidRPr="00A21FD4" w:rsidRDefault="005454A7" w:rsidP="007B6567">
      <w:pPr>
        <w:wordWrap/>
      </w:pPr>
      <w:r w:rsidRPr="006D5D4B">
        <w:rPr>
          <w:rFonts w:hint="eastAsia"/>
        </w:rPr>
        <w:t xml:space="preserve">（１）購入日　　　　　</w:t>
      </w:r>
      <w:r w:rsidR="00F82C3A" w:rsidRPr="006D5D4B">
        <w:rPr>
          <w:rFonts w:hint="eastAsia"/>
        </w:rPr>
        <w:t xml:space="preserve">　　　　</w:t>
      </w:r>
      <w:r w:rsidR="001C6338" w:rsidRPr="006D5D4B">
        <w:rPr>
          <w:rFonts w:hint="eastAsia"/>
        </w:rPr>
        <w:t xml:space="preserve">　</w:t>
      </w:r>
      <w:r w:rsidR="00F82C3A" w:rsidRPr="006D5D4B">
        <w:rPr>
          <w:rFonts w:hint="eastAsia"/>
        </w:rPr>
        <w:t xml:space="preserve">　年　</w:t>
      </w:r>
      <w:r w:rsidR="001C6338" w:rsidRPr="006D5D4B">
        <w:rPr>
          <w:rFonts w:hint="eastAsia"/>
        </w:rPr>
        <w:t xml:space="preserve">　</w:t>
      </w:r>
      <w:r w:rsidR="00F82C3A" w:rsidRPr="006D5D4B">
        <w:rPr>
          <w:rFonts w:hint="eastAsia"/>
        </w:rPr>
        <w:t xml:space="preserve">　月　　</w:t>
      </w:r>
      <w:r w:rsidR="001C6338" w:rsidRPr="006D5D4B">
        <w:rPr>
          <w:rFonts w:hint="eastAsia"/>
        </w:rPr>
        <w:t xml:space="preserve">　</w:t>
      </w:r>
      <w:r w:rsidR="00F82C3A" w:rsidRPr="006D5D4B">
        <w:rPr>
          <w:rFonts w:hint="eastAsia"/>
        </w:rPr>
        <w:t>日</w:t>
      </w:r>
    </w:p>
    <w:p w14:paraId="40A06E38" w14:textId="77777777" w:rsidR="00F82C3A" w:rsidRPr="00A21FD4" w:rsidRDefault="00F82C3A" w:rsidP="007B6567">
      <w:pPr>
        <w:wordWrap/>
      </w:pPr>
      <w:r w:rsidRPr="006D5D4B">
        <w:rPr>
          <w:rFonts w:hint="eastAsia"/>
        </w:rPr>
        <w:t>（２）購入除雪機</w:t>
      </w:r>
    </w:p>
    <w:p w14:paraId="65B12ADA" w14:textId="77777777" w:rsidR="00F82C3A" w:rsidRPr="00A21FD4" w:rsidRDefault="00F82C3A" w:rsidP="007B6567">
      <w:pPr>
        <w:wordWrap/>
      </w:pPr>
      <w:r w:rsidRPr="006D5D4B">
        <w:rPr>
          <w:rFonts w:hint="eastAsia"/>
        </w:rPr>
        <w:t xml:space="preserve">　　①メーカー　　　　　（　　　　　　　　　　　　　　　　　　　　）</w:t>
      </w:r>
    </w:p>
    <w:p w14:paraId="58C5C9E1" w14:textId="77777777" w:rsidR="00F82C3A" w:rsidRPr="00A21FD4" w:rsidRDefault="00F82C3A" w:rsidP="007B6567">
      <w:pPr>
        <w:wordWrap/>
      </w:pPr>
      <w:r w:rsidRPr="006D5D4B">
        <w:rPr>
          <w:rFonts w:hint="eastAsia"/>
        </w:rPr>
        <w:t xml:space="preserve">　　②車体名・型式　　　（　　　　　　　　　　　　　　　　　　　　）</w:t>
      </w:r>
    </w:p>
    <w:p w14:paraId="36DEB107" w14:textId="77777777" w:rsidR="00F82C3A" w:rsidRPr="00A21FD4" w:rsidRDefault="007B6567" w:rsidP="007B6567">
      <w:pPr>
        <w:wordWrap/>
      </w:pPr>
      <w:r w:rsidRPr="006D5D4B">
        <w:rPr>
          <w:rFonts w:hint="eastAsia"/>
        </w:rPr>
        <w:t>２．購入金額・補助金額</w:t>
      </w:r>
    </w:p>
    <w:p w14:paraId="183A2FCA" w14:textId="77777777" w:rsidR="00F82C3A" w:rsidRPr="00A21FD4" w:rsidRDefault="00F82C3A" w:rsidP="007B6567">
      <w:pPr>
        <w:wordWrap/>
        <w:ind w:firstLineChars="200" w:firstLine="420"/>
      </w:pPr>
      <w:r w:rsidRPr="006D5D4B">
        <w:rPr>
          <w:rFonts w:hint="eastAsia"/>
        </w:rPr>
        <w:t xml:space="preserve">購入金額　　　　　　　　　円　　補助金額　　　　　　　　円　</w:t>
      </w:r>
    </w:p>
    <w:p w14:paraId="0B480E7C" w14:textId="77777777" w:rsidR="00F82C3A" w:rsidRPr="00A21FD4" w:rsidRDefault="007A6244" w:rsidP="007B6567">
      <w:pPr>
        <w:wordWrap/>
        <w:ind w:leftChars="200" w:left="630" w:hangingChars="100" w:hanging="210"/>
      </w:pPr>
      <w:r w:rsidRPr="006D5D4B">
        <w:rPr>
          <w:rFonts w:hint="eastAsia"/>
        </w:rPr>
        <w:t>※補助金額は購入金額の</w:t>
      </w:r>
      <w:r w:rsidR="00832CE2" w:rsidRPr="006D5D4B">
        <w:t>4</w:t>
      </w:r>
      <w:r w:rsidR="00832CE2" w:rsidRPr="006D5D4B">
        <w:rPr>
          <w:rFonts w:hint="eastAsia"/>
        </w:rPr>
        <w:t>分の</w:t>
      </w:r>
      <w:r w:rsidR="00832CE2" w:rsidRPr="006D5D4B">
        <w:t>1</w:t>
      </w:r>
      <w:r w:rsidR="00F82C3A" w:rsidRPr="006D5D4B">
        <w:rPr>
          <w:rFonts w:hint="eastAsia"/>
        </w:rPr>
        <w:t>以内（</w:t>
      </w:r>
      <w:r w:rsidR="00F82C3A" w:rsidRPr="006D5D4B">
        <w:t>1,000</w:t>
      </w:r>
      <w:r w:rsidR="00F82C3A" w:rsidRPr="006D5D4B">
        <w:rPr>
          <w:rFonts w:hint="eastAsia"/>
        </w:rPr>
        <w:t>円未満の端数があるときは、当該端数を切り捨てた額）</w:t>
      </w:r>
    </w:p>
    <w:p w14:paraId="66606411" w14:textId="77777777" w:rsidR="00F82C3A" w:rsidRPr="00A21FD4" w:rsidRDefault="00F82C3A" w:rsidP="007B6567">
      <w:pPr>
        <w:wordWrap/>
      </w:pPr>
      <w:r w:rsidRPr="006D5D4B">
        <w:rPr>
          <w:rFonts w:hint="eastAsia"/>
        </w:rPr>
        <w:t>３．購入先</w:t>
      </w:r>
    </w:p>
    <w:p w14:paraId="1AEBC2C9" w14:textId="77777777" w:rsidR="00F82C3A" w:rsidRPr="00A21FD4" w:rsidRDefault="00F82C3A" w:rsidP="007B6567">
      <w:pPr>
        <w:wordWrap/>
      </w:pPr>
      <w:r w:rsidRPr="006D5D4B">
        <w:rPr>
          <w:rFonts w:hint="eastAsia"/>
        </w:rPr>
        <w:t>（１）住　所（　　　　　　　　　　　　　　　　　　　　　　　　　　）</w:t>
      </w:r>
    </w:p>
    <w:p w14:paraId="619C4DFE" w14:textId="77777777" w:rsidR="00F82C3A" w:rsidRPr="00A21FD4" w:rsidRDefault="00F82C3A" w:rsidP="007B6567">
      <w:pPr>
        <w:wordWrap/>
      </w:pPr>
      <w:r w:rsidRPr="006D5D4B">
        <w:rPr>
          <w:rFonts w:hint="eastAsia"/>
        </w:rPr>
        <w:t>（２）会社名・代表者名（　　　　　　　　　　　　　　　　　　　　　）</w:t>
      </w:r>
    </w:p>
    <w:p w14:paraId="4468F339" w14:textId="77777777" w:rsidR="005454A7" w:rsidRPr="00A21FD4" w:rsidRDefault="005454A7" w:rsidP="005454A7">
      <w:pPr>
        <w:wordWrap/>
      </w:pPr>
      <w:r w:rsidRPr="006D5D4B">
        <w:rPr>
          <w:rFonts w:hint="eastAsia"/>
        </w:rPr>
        <w:t>４．その他</w:t>
      </w:r>
    </w:p>
    <w:p w14:paraId="0947A568" w14:textId="77777777" w:rsidR="005454A7" w:rsidRPr="00A21FD4" w:rsidRDefault="005454A7" w:rsidP="005454A7">
      <w:pPr>
        <w:wordWrap/>
        <w:ind w:firstLineChars="100" w:firstLine="210"/>
      </w:pPr>
      <w:r w:rsidRPr="006D5D4B">
        <w:rPr>
          <w:rFonts w:hint="eastAsia"/>
        </w:rPr>
        <w:t>購入した除雪機の所有</w:t>
      </w:r>
    </w:p>
    <w:p w14:paraId="1CA13623" w14:textId="77777777" w:rsidR="005454A7" w:rsidRPr="00A21FD4" w:rsidRDefault="00D05EEA" w:rsidP="00D21B74">
      <w:pPr>
        <w:wordWrap/>
        <w:ind w:firstLineChars="200" w:firstLine="420"/>
      </w:pPr>
      <w:r w:rsidRPr="006D5D4B">
        <w:rPr>
          <w:rFonts w:hint="eastAsia"/>
        </w:rPr>
        <w:t>私は本事業で購入した除雪機を今後７</w:t>
      </w:r>
      <w:r w:rsidR="005454A7" w:rsidRPr="006D5D4B">
        <w:rPr>
          <w:rFonts w:hint="eastAsia"/>
        </w:rPr>
        <w:t>年以上所有します。</w:t>
      </w:r>
    </w:p>
    <w:p w14:paraId="6FA6AEC2" w14:textId="77777777" w:rsidR="00D21B74" w:rsidRPr="00A21FD4" w:rsidRDefault="00D21B74" w:rsidP="00D21B74">
      <w:pPr>
        <w:wordWrap/>
        <w:ind w:firstLineChars="200" w:firstLine="420"/>
      </w:pPr>
    </w:p>
    <w:p w14:paraId="688B44B5" w14:textId="77777777" w:rsidR="005454A7" w:rsidRPr="00A21FD4" w:rsidRDefault="005454A7" w:rsidP="005454A7">
      <w:pPr>
        <w:wordWrap/>
      </w:pPr>
      <w:r w:rsidRPr="006D5D4B">
        <w:rPr>
          <w:rFonts w:hint="eastAsia"/>
        </w:rPr>
        <w:t xml:space="preserve">　　　　　　　　　　　　　　　　　　　所有者氏名　　　　　　　　　　　　　</w:t>
      </w:r>
    </w:p>
    <w:p w14:paraId="41D7B3E3" w14:textId="77777777" w:rsidR="005454A7" w:rsidRPr="00A21FD4" w:rsidRDefault="005454A7" w:rsidP="005454A7">
      <w:pPr>
        <w:wordWrap/>
      </w:pPr>
      <w:r w:rsidRPr="006D5D4B">
        <w:rPr>
          <w:rFonts w:hint="eastAsia"/>
        </w:rPr>
        <w:t>５　添付書類</w:t>
      </w:r>
    </w:p>
    <w:p w14:paraId="0B1CE708" w14:textId="77777777" w:rsidR="008F7AA7" w:rsidRPr="00A21FD4" w:rsidRDefault="008F7AA7" w:rsidP="008F7AA7">
      <w:pPr>
        <w:wordWrap/>
      </w:pPr>
      <w:r w:rsidRPr="006D5D4B">
        <w:rPr>
          <w:rFonts w:hint="eastAsia"/>
        </w:rPr>
        <w:t xml:space="preserve">　　・除雪機を購入したものがわかる書類の写し（領収証の写しまたは販売証明書）</w:t>
      </w:r>
    </w:p>
    <w:p w14:paraId="6ED7D008" w14:textId="77777777" w:rsidR="008F7AA7" w:rsidRPr="00A21FD4" w:rsidRDefault="008F7AA7" w:rsidP="008F7AA7">
      <w:pPr>
        <w:wordWrap/>
      </w:pPr>
      <w:r w:rsidRPr="006D5D4B">
        <w:rPr>
          <w:rFonts w:hint="eastAsia"/>
        </w:rPr>
        <w:t xml:space="preserve">　　・購入機械の写真</w:t>
      </w:r>
    </w:p>
    <w:p w14:paraId="6854B099" w14:textId="77777777" w:rsidR="00390295" w:rsidRPr="00A21FD4" w:rsidRDefault="00390295" w:rsidP="008F7AA7">
      <w:pPr>
        <w:wordWrap/>
      </w:pPr>
    </w:p>
    <w:sectPr w:rsidR="00390295" w:rsidRPr="00A21FD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E959" w14:textId="77777777" w:rsidR="00085366" w:rsidRDefault="00085366" w:rsidP="00290113">
      <w:r>
        <w:separator/>
      </w:r>
    </w:p>
  </w:endnote>
  <w:endnote w:type="continuationSeparator" w:id="0">
    <w:p w14:paraId="6C5A09EF" w14:textId="77777777" w:rsidR="00085366" w:rsidRDefault="00085366" w:rsidP="0029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F63B" w14:textId="77777777" w:rsidR="00085366" w:rsidRDefault="00085366" w:rsidP="00290113">
      <w:r>
        <w:separator/>
      </w:r>
    </w:p>
  </w:footnote>
  <w:footnote w:type="continuationSeparator" w:id="0">
    <w:p w14:paraId="183AB5A2" w14:textId="77777777" w:rsidR="00085366" w:rsidRDefault="00085366" w:rsidP="00290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838158910">
    <w:abstractNumId w:val="9"/>
  </w:num>
  <w:num w:numId="2" w16cid:durableId="1992782356">
    <w:abstractNumId w:val="7"/>
  </w:num>
  <w:num w:numId="3" w16cid:durableId="840000222">
    <w:abstractNumId w:val="6"/>
  </w:num>
  <w:num w:numId="4" w16cid:durableId="513540764">
    <w:abstractNumId w:val="5"/>
  </w:num>
  <w:num w:numId="5" w16cid:durableId="1112672928">
    <w:abstractNumId w:val="4"/>
  </w:num>
  <w:num w:numId="6" w16cid:durableId="1043479109">
    <w:abstractNumId w:val="8"/>
  </w:num>
  <w:num w:numId="7" w16cid:durableId="733234486">
    <w:abstractNumId w:val="3"/>
  </w:num>
  <w:num w:numId="8" w16cid:durableId="1506440768">
    <w:abstractNumId w:val="2"/>
  </w:num>
  <w:num w:numId="9" w16cid:durableId="1004044055">
    <w:abstractNumId w:val="1"/>
  </w:num>
  <w:num w:numId="10" w16cid:durableId="173095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oNotTrackFormatting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90295"/>
    <w:rsid w:val="00085366"/>
    <w:rsid w:val="00154D8D"/>
    <w:rsid w:val="001940A4"/>
    <w:rsid w:val="001C6338"/>
    <w:rsid w:val="00242EC7"/>
    <w:rsid w:val="00290113"/>
    <w:rsid w:val="00367AE0"/>
    <w:rsid w:val="00390295"/>
    <w:rsid w:val="00436A8B"/>
    <w:rsid w:val="004740DC"/>
    <w:rsid w:val="005454A7"/>
    <w:rsid w:val="00550E56"/>
    <w:rsid w:val="005A2336"/>
    <w:rsid w:val="00600B10"/>
    <w:rsid w:val="00637526"/>
    <w:rsid w:val="006C5C7B"/>
    <w:rsid w:val="006D5D4B"/>
    <w:rsid w:val="00753691"/>
    <w:rsid w:val="007817D7"/>
    <w:rsid w:val="007A6244"/>
    <w:rsid w:val="007B0582"/>
    <w:rsid w:val="007B6567"/>
    <w:rsid w:val="00832CE2"/>
    <w:rsid w:val="0086032E"/>
    <w:rsid w:val="008B3A63"/>
    <w:rsid w:val="008D2AA3"/>
    <w:rsid w:val="008F7AA7"/>
    <w:rsid w:val="00933B9E"/>
    <w:rsid w:val="009C25CF"/>
    <w:rsid w:val="00A0146B"/>
    <w:rsid w:val="00A21FD4"/>
    <w:rsid w:val="00A4721D"/>
    <w:rsid w:val="00A83E83"/>
    <w:rsid w:val="00A95DD5"/>
    <w:rsid w:val="00AD6D74"/>
    <w:rsid w:val="00AF4C2C"/>
    <w:rsid w:val="00B450E1"/>
    <w:rsid w:val="00C91517"/>
    <w:rsid w:val="00CA3045"/>
    <w:rsid w:val="00D05EEA"/>
    <w:rsid w:val="00D21B74"/>
    <w:rsid w:val="00DE63AF"/>
    <w:rsid w:val="00F82C3A"/>
    <w:rsid w:val="00F9024E"/>
    <w:rsid w:val="00FB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5A87B6"/>
  <w14:defaultImageDpi w14:val="0"/>
  <w15:docId w15:val="{22C5C606-F785-4F54-8F4B-7AF61C47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7A6244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7A624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5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5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55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5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55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558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55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55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d97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舟形町　津田　直之</dc:creator>
  <cp:keywords/>
  <dc:description/>
  <cp:lastModifiedBy>舟形町　津田　直之</cp:lastModifiedBy>
  <cp:revision>2</cp:revision>
  <cp:lastPrinted>2015-09-29T00:43:00Z</cp:lastPrinted>
  <dcterms:created xsi:type="dcterms:W3CDTF">2026-07-22T01:58:00Z</dcterms:created>
  <dcterms:modified xsi:type="dcterms:W3CDTF">2026-07-22T01:58:00Z</dcterms:modified>
</cp:coreProperties>
</file>